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6CD" w:rsidRPr="00E55ADD" w:rsidRDefault="00E616CD" w:rsidP="0097184D">
      <w:pPr>
        <w:pStyle w:val="ConsPlusNonformat"/>
        <w:ind w:left="5670"/>
        <w:jc w:val="both"/>
        <w:rPr>
          <w:rFonts w:ascii="Times New Roman" w:hAnsi="Times New Roman" w:cs="Times New Roman"/>
        </w:rPr>
      </w:pPr>
      <w:r w:rsidRPr="00E55ADD">
        <w:rPr>
          <w:rFonts w:ascii="Times New Roman" w:hAnsi="Times New Roman" w:cs="Times New Roman"/>
        </w:rPr>
        <w:t>_____________________________</w:t>
      </w:r>
    </w:p>
    <w:p w:rsidR="00E616CD" w:rsidRPr="00E55ADD" w:rsidRDefault="00E616CD" w:rsidP="0097184D">
      <w:pPr>
        <w:pStyle w:val="ConsPlusNonformat"/>
        <w:ind w:left="5670"/>
        <w:jc w:val="center"/>
        <w:rPr>
          <w:rFonts w:ascii="Times New Roman" w:hAnsi="Times New Roman" w:cs="Times New Roman"/>
        </w:rPr>
      </w:pPr>
      <w:r w:rsidRPr="00E55ADD">
        <w:rPr>
          <w:rFonts w:ascii="Times New Roman" w:hAnsi="Times New Roman" w:cs="Times New Roman"/>
        </w:rPr>
        <w:t>(наименование уполномоченного</w:t>
      </w:r>
    </w:p>
    <w:p w:rsidR="00E616CD" w:rsidRPr="00E55ADD" w:rsidRDefault="00E616CD" w:rsidP="0097184D">
      <w:pPr>
        <w:pStyle w:val="ConsPlusNonformat"/>
        <w:ind w:left="5670"/>
        <w:jc w:val="both"/>
        <w:rPr>
          <w:rFonts w:ascii="Times New Roman" w:hAnsi="Times New Roman" w:cs="Times New Roman"/>
        </w:rPr>
      </w:pPr>
      <w:r w:rsidRPr="00E55ADD">
        <w:rPr>
          <w:rFonts w:ascii="Times New Roman" w:hAnsi="Times New Roman" w:cs="Times New Roman"/>
        </w:rPr>
        <w:t xml:space="preserve">                                              _____________________________</w:t>
      </w:r>
    </w:p>
    <w:p w:rsidR="00E616CD" w:rsidRPr="00E55ADD" w:rsidRDefault="00E616CD" w:rsidP="0097184D">
      <w:pPr>
        <w:pStyle w:val="ConsPlusNonformat"/>
        <w:ind w:left="5670"/>
        <w:jc w:val="center"/>
        <w:rPr>
          <w:rFonts w:ascii="Times New Roman" w:hAnsi="Times New Roman" w:cs="Times New Roman"/>
        </w:rPr>
      </w:pPr>
      <w:r w:rsidRPr="00E55ADD">
        <w:rPr>
          <w:rFonts w:ascii="Times New Roman" w:hAnsi="Times New Roman" w:cs="Times New Roman"/>
        </w:rPr>
        <w:t>структурного подразделения)</w:t>
      </w:r>
    </w:p>
    <w:p w:rsidR="00E616CD" w:rsidRPr="00E55ADD" w:rsidRDefault="00E616CD" w:rsidP="0097184D">
      <w:pPr>
        <w:pStyle w:val="ConsPlusNonformat"/>
        <w:ind w:left="5670"/>
        <w:jc w:val="both"/>
        <w:rPr>
          <w:rFonts w:ascii="Times New Roman" w:hAnsi="Times New Roman" w:cs="Times New Roman"/>
        </w:rPr>
      </w:pPr>
      <w:r w:rsidRPr="00E55ADD">
        <w:rPr>
          <w:rFonts w:ascii="Times New Roman" w:hAnsi="Times New Roman" w:cs="Times New Roman"/>
        </w:rPr>
        <w:t>______________________________</w:t>
      </w:r>
    </w:p>
    <w:p w:rsidR="00E616CD" w:rsidRPr="00E55ADD" w:rsidRDefault="00E616CD" w:rsidP="0097184D">
      <w:pPr>
        <w:pStyle w:val="ConsPlusNonformat"/>
        <w:ind w:left="5670"/>
        <w:jc w:val="both"/>
        <w:rPr>
          <w:rFonts w:ascii="Times New Roman" w:hAnsi="Times New Roman" w:cs="Times New Roman"/>
        </w:rPr>
      </w:pPr>
      <w:r w:rsidRPr="00E55ADD">
        <w:rPr>
          <w:rFonts w:ascii="Times New Roman" w:hAnsi="Times New Roman" w:cs="Times New Roman"/>
          <w:sz w:val="28"/>
          <w:szCs w:val="28"/>
        </w:rPr>
        <w:t>от</w:t>
      </w:r>
      <w:r w:rsidRPr="00E55ADD">
        <w:rPr>
          <w:rFonts w:ascii="Times New Roman" w:hAnsi="Times New Roman" w:cs="Times New Roman"/>
        </w:rPr>
        <w:t xml:space="preserve"> ___________________________</w:t>
      </w:r>
    </w:p>
    <w:p w:rsidR="00E616CD" w:rsidRPr="00E55ADD" w:rsidRDefault="00E616CD" w:rsidP="0097184D">
      <w:pPr>
        <w:pStyle w:val="ConsPlusNonformat"/>
        <w:ind w:left="5670"/>
        <w:jc w:val="both"/>
        <w:rPr>
          <w:rFonts w:ascii="Times New Roman" w:hAnsi="Times New Roman" w:cs="Times New Roman"/>
        </w:rPr>
      </w:pPr>
      <w:r w:rsidRPr="00E55ADD">
        <w:rPr>
          <w:rFonts w:ascii="Times New Roman" w:hAnsi="Times New Roman" w:cs="Times New Roman"/>
        </w:rPr>
        <w:t>______________________________</w:t>
      </w:r>
    </w:p>
    <w:p w:rsidR="00E616CD" w:rsidRPr="00E55ADD" w:rsidRDefault="00E616CD" w:rsidP="0097184D">
      <w:pPr>
        <w:pStyle w:val="ConsPlusNonformat"/>
        <w:ind w:left="5670"/>
        <w:jc w:val="center"/>
        <w:rPr>
          <w:rFonts w:ascii="Times New Roman" w:hAnsi="Times New Roman" w:cs="Times New Roman"/>
        </w:rPr>
      </w:pPr>
      <w:r w:rsidRPr="00E55ADD">
        <w:rPr>
          <w:rFonts w:ascii="Times New Roman" w:hAnsi="Times New Roman" w:cs="Times New Roman"/>
        </w:rPr>
        <w:t>(Ф.И.О)</w:t>
      </w:r>
    </w:p>
    <w:p w:rsidR="00E616CD" w:rsidRDefault="00E616CD" w:rsidP="0097184D">
      <w:pPr>
        <w:pStyle w:val="ConsPlusNonformat"/>
        <w:jc w:val="center"/>
        <w:rPr>
          <w:b/>
        </w:rPr>
      </w:pPr>
    </w:p>
    <w:p w:rsidR="00E616CD" w:rsidRPr="00E55ADD" w:rsidRDefault="00E616CD" w:rsidP="0097184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ADD">
        <w:rPr>
          <w:rFonts w:ascii="Times New Roman" w:hAnsi="Times New Roman" w:cs="Times New Roman"/>
          <w:b/>
          <w:sz w:val="28"/>
          <w:szCs w:val="28"/>
        </w:rPr>
        <w:t>Уведомление о получении подарка</w:t>
      </w:r>
    </w:p>
    <w:p w:rsidR="00E616CD" w:rsidRDefault="00E616CD" w:rsidP="0097184D">
      <w:pPr>
        <w:pStyle w:val="ConsPlusNonformat"/>
        <w:jc w:val="both"/>
      </w:pPr>
    </w:p>
    <w:p w:rsidR="00E616CD" w:rsidRPr="00E55ADD" w:rsidRDefault="00E616CD" w:rsidP="0097184D">
      <w:pPr>
        <w:pStyle w:val="ConsPlusNonformat"/>
        <w:jc w:val="both"/>
        <w:rPr>
          <w:rFonts w:ascii="Times New Roman" w:hAnsi="Times New Roman" w:cs="Times New Roman"/>
        </w:rPr>
      </w:pPr>
      <w:r w:rsidRPr="00E55ADD">
        <w:rPr>
          <w:rFonts w:ascii="Times New Roman" w:hAnsi="Times New Roman" w:cs="Times New Roman"/>
          <w:sz w:val="28"/>
          <w:szCs w:val="28"/>
        </w:rPr>
        <w:t>Извещаю о получении</w:t>
      </w:r>
      <w:r w:rsidRPr="00E55ADD">
        <w:rPr>
          <w:rFonts w:ascii="Times New Roman" w:hAnsi="Times New Roman" w:cs="Times New Roman"/>
        </w:rPr>
        <w:t xml:space="preserve"> _______________________________________________________</w:t>
      </w:r>
    </w:p>
    <w:p w:rsidR="00E616CD" w:rsidRPr="00E55ADD" w:rsidRDefault="00E616CD" w:rsidP="0097184D">
      <w:pPr>
        <w:pStyle w:val="ConsPlusNonformat"/>
        <w:jc w:val="center"/>
        <w:rPr>
          <w:rFonts w:ascii="Times New Roman" w:hAnsi="Times New Roman" w:cs="Times New Roman"/>
        </w:rPr>
      </w:pPr>
      <w:r w:rsidRPr="00E55ADD">
        <w:rPr>
          <w:rFonts w:ascii="Times New Roman" w:hAnsi="Times New Roman" w:cs="Times New Roman"/>
        </w:rPr>
        <w:t>(дата получения)</w:t>
      </w:r>
    </w:p>
    <w:p w:rsidR="00E616CD" w:rsidRPr="00E55ADD" w:rsidRDefault="00E616CD" w:rsidP="0097184D">
      <w:pPr>
        <w:pStyle w:val="ConsPlusNonformat"/>
        <w:jc w:val="both"/>
        <w:rPr>
          <w:rFonts w:ascii="Times New Roman" w:hAnsi="Times New Roman" w:cs="Times New Roman"/>
        </w:rPr>
      </w:pPr>
      <w:r w:rsidRPr="00E55ADD">
        <w:rPr>
          <w:rFonts w:ascii="Times New Roman" w:hAnsi="Times New Roman" w:cs="Times New Roman"/>
          <w:sz w:val="28"/>
          <w:szCs w:val="28"/>
        </w:rPr>
        <w:t>Подарка(ов) на</w:t>
      </w:r>
      <w:r w:rsidRPr="00E55ADD">
        <w:rPr>
          <w:rFonts w:ascii="Times New Roman" w:hAnsi="Times New Roman" w:cs="Times New Roman"/>
        </w:rPr>
        <w:t xml:space="preserve"> ____________________________________________________________</w:t>
      </w:r>
    </w:p>
    <w:p w:rsidR="00E616CD" w:rsidRPr="00E55ADD" w:rsidRDefault="00E616CD" w:rsidP="0097184D">
      <w:pPr>
        <w:pStyle w:val="ConsPlusNonformat"/>
        <w:jc w:val="center"/>
        <w:rPr>
          <w:rFonts w:ascii="Times New Roman" w:hAnsi="Times New Roman" w:cs="Times New Roman"/>
        </w:rPr>
      </w:pPr>
      <w:r w:rsidRPr="00E55ADD">
        <w:rPr>
          <w:rFonts w:ascii="Times New Roman" w:hAnsi="Times New Roman" w:cs="Times New Roman"/>
        </w:rPr>
        <w:t>(наименование протокольного мероприятия, служебной</w:t>
      </w:r>
    </w:p>
    <w:p w:rsidR="00E616CD" w:rsidRPr="00E55ADD" w:rsidRDefault="00E616CD" w:rsidP="0097184D">
      <w:pPr>
        <w:pStyle w:val="ConsPlusNonformat"/>
        <w:jc w:val="center"/>
        <w:rPr>
          <w:rFonts w:ascii="Times New Roman" w:hAnsi="Times New Roman" w:cs="Times New Roman"/>
        </w:rPr>
      </w:pPr>
      <w:r w:rsidRPr="00E55ADD">
        <w:rPr>
          <w:rFonts w:ascii="Times New Roman" w:hAnsi="Times New Roman" w:cs="Times New Roman"/>
        </w:rPr>
        <w:t>командировки, другого официального мероприятия,</w:t>
      </w:r>
    </w:p>
    <w:p w:rsidR="00E616CD" w:rsidRPr="00E55ADD" w:rsidRDefault="00E616CD" w:rsidP="0097184D">
      <w:pPr>
        <w:pStyle w:val="ConsPlusNonformat"/>
        <w:jc w:val="center"/>
        <w:rPr>
          <w:rFonts w:ascii="Times New Roman" w:hAnsi="Times New Roman" w:cs="Times New Roman"/>
        </w:rPr>
      </w:pPr>
      <w:r w:rsidRPr="00E55ADD">
        <w:rPr>
          <w:rFonts w:ascii="Times New Roman" w:hAnsi="Times New Roman" w:cs="Times New Roman"/>
        </w:rPr>
        <w:t>место и дата проведения)</w:t>
      </w:r>
    </w:p>
    <w:tbl>
      <w:tblPr>
        <w:tblpPr w:leftFromText="180" w:rightFromText="180" w:vertAnchor="text" w:horzAnchor="margin" w:tblpXSpec="center" w:tblpY="213"/>
        <w:tblW w:w="9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4"/>
        <w:gridCol w:w="1768"/>
        <w:gridCol w:w="3387"/>
        <w:gridCol w:w="1999"/>
        <w:gridCol w:w="1701"/>
      </w:tblGrid>
      <w:tr w:rsidR="00E616CD" w:rsidRPr="00BB0251" w:rsidTr="00AD643C">
        <w:tc>
          <w:tcPr>
            <w:tcW w:w="844" w:type="dxa"/>
          </w:tcPr>
          <w:p w:rsidR="00E616CD" w:rsidRPr="00E55ADD" w:rsidRDefault="00E616CD" w:rsidP="00AD64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ADD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1768" w:type="dxa"/>
          </w:tcPr>
          <w:p w:rsidR="00E616CD" w:rsidRPr="00E55ADD" w:rsidRDefault="00E616CD" w:rsidP="00AD64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ADD">
              <w:rPr>
                <w:rFonts w:ascii="Times New Roman" w:hAnsi="Times New Roman" w:cs="Times New Roman"/>
                <w:sz w:val="28"/>
                <w:szCs w:val="28"/>
              </w:rPr>
              <w:t>Наименование подарка</w:t>
            </w:r>
          </w:p>
        </w:tc>
        <w:tc>
          <w:tcPr>
            <w:tcW w:w="3387" w:type="dxa"/>
          </w:tcPr>
          <w:p w:rsidR="00E616CD" w:rsidRPr="00E55ADD" w:rsidRDefault="00E616CD" w:rsidP="00AD64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ADD">
              <w:rPr>
                <w:rFonts w:ascii="Times New Roman" w:hAnsi="Times New Roman" w:cs="Times New Roman"/>
                <w:sz w:val="28"/>
                <w:szCs w:val="28"/>
              </w:rPr>
              <w:t>Характеристика подарка, его описание</w:t>
            </w:r>
          </w:p>
        </w:tc>
        <w:tc>
          <w:tcPr>
            <w:tcW w:w="1999" w:type="dxa"/>
          </w:tcPr>
          <w:p w:rsidR="00E616CD" w:rsidRPr="00E55ADD" w:rsidRDefault="00E616CD" w:rsidP="00AD64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ADD">
              <w:rPr>
                <w:rFonts w:ascii="Times New Roman" w:hAnsi="Times New Roman" w:cs="Times New Roman"/>
                <w:sz w:val="28"/>
                <w:szCs w:val="28"/>
              </w:rPr>
              <w:t>Количество предметов</w:t>
            </w:r>
          </w:p>
        </w:tc>
        <w:tc>
          <w:tcPr>
            <w:tcW w:w="1701" w:type="dxa"/>
          </w:tcPr>
          <w:p w:rsidR="00E616CD" w:rsidRPr="00E55ADD" w:rsidRDefault="00E616CD" w:rsidP="00AD64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ADD"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 в рублях </w:t>
            </w:r>
            <w:r>
              <w:rPr>
                <w:rStyle w:val="FootnoteReference"/>
                <w:rFonts w:ascii="Times New Roman" w:hAnsi="Times New Roman"/>
                <w:sz w:val="28"/>
                <w:szCs w:val="28"/>
              </w:rPr>
              <w:footnoteReference w:id="1"/>
            </w:r>
          </w:p>
        </w:tc>
      </w:tr>
      <w:tr w:rsidR="00E616CD" w:rsidRPr="00BB0251" w:rsidTr="00AD643C">
        <w:tc>
          <w:tcPr>
            <w:tcW w:w="844" w:type="dxa"/>
          </w:tcPr>
          <w:p w:rsidR="00E616CD" w:rsidRPr="00E55ADD" w:rsidRDefault="00E616CD" w:rsidP="00AD643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68" w:type="dxa"/>
          </w:tcPr>
          <w:p w:rsidR="00E616CD" w:rsidRPr="00E55ADD" w:rsidRDefault="00E616CD" w:rsidP="00AD643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87" w:type="dxa"/>
          </w:tcPr>
          <w:p w:rsidR="00E616CD" w:rsidRPr="00E55ADD" w:rsidRDefault="00E616CD" w:rsidP="00AD643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99" w:type="dxa"/>
          </w:tcPr>
          <w:p w:rsidR="00E616CD" w:rsidRPr="00E55ADD" w:rsidRDefault="00E616CD" w:rsidP="00AD643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E616CD" w:rsidRPr="00E55ADD" w:rsidRDefault="00E616CD" w:rsidP="00AD643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616CD" w:rsidRPr="00BB0251" w:rsidTr="00AD643C">
        <w:tc>
          <w:tcPr>
            <w:tcW w:w="844" w:type="dxa"/>
          </w:tcPr>
          <w:p w:rsidR="00E616CD" w:rsidRPr="00E55ADD" w:rsidRDefault="00E616CD" w:rsidP="00AD643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68" w:type="dxa"/>
          </w:tcPr>
          <w:p w:rsidR="00E616CD" w:rsidRPr="00E55ADD" w:rsidRDefault="00E616CD" w:rsidP="00AD643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87" w:type="dxa"/>
          </w:tcPr>
          <w:p w:rsidR="00E616CD" w:rsidRPr="00E55ADD" w:rsidRDefault="00E616CD" w:rsidP="00AD643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99" w:type="dxa"/>
          </w:tcPr>
          <w:p w:rsidR="00E616CD" w:rsidRPr="00E55ADD" w:rsidRDefault="00E616CD" w:rsidP="00AD643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E616CD" w:rsidRPr="00E55ADD" w:rsidRDefault="00E616CD" w:rsidP="00AD643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616CD" w:rsidRPr="00BB0251" w:rsidTr="00AD643C">
        <w:tc>
          <w:tcPr>
            <w:tcW w:w="844" w:type="dxa"/>
          </w:tcPr>
          <w:p w:rsidR="00E616CD" w:rsidRPr="00E55ADD" w:rsidRDefault="00E616CD" w:rsidP="00AD643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68" w:type="dxa"/>
          </w:tcPr>
          <w:p w:rsidR="00E616CD" w:rsidRPr="00E55ADD" w:rsidRDefault="00E616CD" w:rsidP="00AD643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87" w:type="dxa"/>
          </w:tcPr>
          <w:p w:rsidR="00E616CD" w:rsidRPr="00E55ADD" w:rsidRDefault="00E616CD" w:rsidP="00AD643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99" w:type="dxa"/>
          </w:tcPr>
          <w:p w:rsidR="00E616CD" w:rsidRPr="00E55ADD" w:rsidRDefault="00E616CD" w:rsidP="00AD643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E616CD" w:rsidRPr="00E55ADD" w:rsidRDefault="00E616CD" w:rsidP="00AD643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616CD" w:rsidRPr="00BB0251" w:rsidTr="00AD643C">
        <w:tc>
          <w:tcPr>
            <w:tcW w:w="844" w:type="dxa"/>
          </w:tcPr>
          <w:p w:rsidR="00E616CD" w:rsidRPr="00A619FC" w:rsidRDefault="00E616CD" w:rsidP="00AD643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619FC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68" w:type="dxa"/>
          </w:tcPr>
          <w:p w:rsidR="00E616CD" w:rsidRPr="00E55ADD" w:rsidRDefault="00E616CD" w:rsidP="00AD643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87" w:type="dxa"/>
          </w:tcPr>
          <w:p w:rsidR="00E616CD" w:rsidRPr="00E55ADD" w:rsidRDefault="00E616CD" w:rsidP="00AD643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99" w:type="dxa"/>
          </w:tcPr>
          <w:p w:rsidR="00E616CD" w:rsidRPr="00E55ADD" w:rsidRDefault="00E616CD" w:rsidP="00AD643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E616CD" w:rsidRPr="00E55ADD" w:rsidRDefault="00E616CD" w:rsidP="00AD643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E616CD" w:rsidRPr="002F2DE2" w:rsidRDefault="00E616CD" w:rsidP="0097184D">
      <w:pPr>
        <w:pStyle w:val="ConsPlusNormal"/>
        <w:jc w:val="both"/>
        <w:rPr>
          <w:sz w:val="20"/>
        </w:rPr>
      </w:pPr>
    </w:p>
    <w:p w:rsidR="00E616CD" w:rsidRDefault="00E616CD" w:rsidP="0097184D">
      <w:pPr>
        <w:pStyle w:val="ConsPlusNormal"/>
        <w:jc w:val="both"/>
      </w:pPr>
    </w:p>
    <w:p w:rsidR="00E616CD" w:rsidRPr="00E55ADD" w:rsidRDefault="00E616CD" w:rsidP="0097184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ADD">
        <w:rPr>
          <w:rFonts w:ascii="Times New Roman" w:hAnsi="Times New Roman" w:cs="Times New Roman"/>
          <w:sz w:val="28"/>
          <w:szCs w:val="28"/>
        </w:rPr>
        <w:t>Приложение: _____________________________________.</w:t>
      </w:r>
      <w:r>
        <w:rPr>
          <w:rFonts w:ascii="Times New Roman" w:hAnsi="Times New Roman" w:cs="Times New Roman"/>
          <w:sz w:val="28"/>
          <w:szCs w:val="28"/>
        </w:rPr>
        <w:t>на ___ листах.</w:t>
      </w:r>
    </w:p>
    <w:p w:rsidR="00E616CD" w:rsidRPr="00E55ADD" w:rsidRDefault="00E616CD" w:rsidP="0097184D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E55ADD">
        <w:rPr>
          <w:rFonts w:ascii="Times New Roman" w:hAnsi="Times New Roman" w:cs="Times New Roman"/>
        </w:rPr>
        <w:t>(наименование документа)</w:t>
      </w:r>
    </w:p>
    <w:p w:rsidR="00E616CD" w:rsidRPr="00E55ADD" w:rsidRDefault="00E616CD" w:rsidP="0097184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16CD" w:rsidRPr="0097184D" w:rsidRDefault="00E616CD" w:rsidP="0097184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84D">
        <w:rPr>
          <w:rFonts w:ascii="Times New Roman" w:hAnsi="Times New Roman" w:cs="Times New Roman"/>
          <w:sz w:val="28"/>
          <w:szCs w:val="28"/>
        </w:rPr>
        <w:t xml:space="preserve">Лицо, представившее </w:t>
      </w:r>
    </w:p>
    <w:p w:rsidR="00E616CD" w:rsidRPr="0097184D" w:rsidRDefault="00E616CD" w:rsidP="0097184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84D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>
        <w:rPr>
          <w:rFonts w:ascii="Times New Roman" w:hAnsi="Times New Roman" w:cs="Times New Roman"/>
          <w:sz w:val="28"/>
          <w:szCs w:val="28"/>
        </w:rPr>
        <w:t>___________   ________________</w:t>
      </w:r>
      <w:r w:rsidRPr="0097184D">
        <w:rPr>
          <w:rFonts w:ascii="Times New Roman" w:hAnsi="Times New Roman" w:cs="Times New Roman"/>
          <w:sz w:val="28"/>
          <w:szCs w:val="28"/>
        </w:rPr>
        <w:t>___ "__" _______ 20__ г.</w:t>
      </w:r>
    </w:p>
    <w:p w:rsidR="00E616CD" w:rsidRPr="0097184D" w:rsidRDefault="00E616CD" w:rsidP="009718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97184D">
        <w:rPr>
          <w:rFonts w:ascii="Times New Roman" w:hAnsi="Times New Roman" w:cs="Times New Roman"/>
          <w:sz w:val="24"/>
          <w:szCs w:val="24"/>
        </w:rPr>
        <w:t xml:space="preserve">                    (подпись)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97184D">
        <w:rPr>
          <w:rFonts w:ascii="Times New Roman" w:hAnsi="Times New Roman" w:cs="Times New Roman"/>
          <w:sz w:val="24"/>
          <w:szCs w:val="24"/>
        </w:rPr>
        <w:t xml:space="preserve">  (расшифровка подписи)</w:t>
      </w:r>
    </w:p>
    <w:p w:rsidR="00E616CD" w:rsidRPr="0097184D" w:rsidRDefault="00E616CD" w:rsidP="0097184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616CD" w:rsidRPr="0097184D" w:rsidRDefault="00E616CD" w:rsidP="0097184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184D">
        <w:rPr>
          <w:rFonts w:ascii="Times New Roman" w:hAnsi="Times New Roman" w:cs="Times New Roman"/>
          <w:sz w:val="28"/>
          <w:szCs w:val="28"/>
        </w:rPr>
        <w:t>Лицо, принявшее</w:t>
      </w:r>
    </w:p>
    <w:p w:rsidR="00E616CD" w:rsidRPr="0097184D" w:rsidRDefault="00E616CD" w:rsidP="0097184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84D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>
        <w:rPr>
          <w:rFonts w:ascii="Times New Roman" w:hAnsi="Times New Roman" w:cs="Times New Roman"/>
          <w:sz w:val="28"/>
          <w:szCs w:val="28"/>
        </w:rPr>
        <w:t>___________   ________________</w:t>
      </w:r>
      <w:r w:rsidRPr="0097184D">
        <w:rPr>
          <w:rFonts w:ascii="Times New Roman" w:hAnsi="Times New Roman" w:cs="Times New Roman"/>
          <w:sz w:val="28"/>
          <w:szCs w:val="28"/>
        </w:rPr>
        <w:t>___ "__" _______ 20__ г.</w:t>
      </w:r>
    </w:p>
    <w:p w:rsidR="00E616CD" w:rsidRPr="0097184D" w:rsidRDefault="00E616CD" w:rsidP="009718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97184D">
        <w:rPr>
          <w:rFonts w:ascii="Times New Roman" w:hAnsi="Times New Roman" w:cs="Times New Roman"/>
          <w:sz w:val="24"/>
          <w:szCs w:val="24"/>
        </w:rPr>
        <w:t xml:space="preserve">                    (подпись)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97184D">
        <w:rPr>
          <w:rFonts w:ascii="Times New Roman" w:hAnsi="Times New Roman" w:cs="Times New Roman"/>
          <w:sz w:val="24"/>
          <w:szCs w:val="24"/>
        </w:rPr>
        <w:t xml:space="preserve">  (расшифровка подписи)</w:t>
      </w:r>
    </w:p>
    <w:p w:rsidR="00E616CD" w:rsidRPr="0097184D" w:rsidRDefault="00E616CD" w:rsidP="0097184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616CD" w:rsidRPr="0097184D" w:rsidRDefault="00E616CD" w:rsidP="0097184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7184D">
        <w:rPr>
          <w:rFonts w:ascii="Times New Roman" w:hAnsi="Times New Roman" w:cs="Times New Roman"/>
          <w:sz w:val="28"/>
          <w:szCs w:val="28"/>
        </w:rPr>
        <w:t xml:space="preserve">Регистрационный номер в журнале регистрации уведомлений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97184D">
        <w:rPr>
          <w:rFonts w:ascii="Times New Roman" w:hAnsi="Times New Roman" w:cs="Times New Roman"/>
          <w:sz w:val="28"/>
          <w:szCs w:val="28"/>
        </w:rPr>
        <w:t>N _________________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7184D">
        <w:rPr>
          <w:rFonts w:ascii="Times New Roman" w:hAnsi="Times New Roman" w:cs="Times New Roman"/>
          <w:sz w:val="28"/>
          <w:szCs w:val="28"/>
        </w:rPr>
        <w:t>от "__" ______________ 20__ г.</w:t>
      </w:r>
    </w:p>
    <w:p w:rsidR="00E616CD" w:rsidRDefault="00E616CD" w:rsidP="0097184D">
      <w:pPr>
        <w:pStyle w:val="ConsPlusNormal"/>
        <w:jc w:val="both"/>
      </w:pPr>
    </w:p>
    <w:p w:rsidR="00E616CD" w:rsidRDefault="00E616CD" w:rsidP="0097184D"/>
    <w:p w:rsidR="00E616CD" w:rsidRDefault="00E616CD"/>
    <w:sectPr w:rsidR="00E616CD" w:rsidSect="00184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6CD" w:rsidRDefault="00E616CD" w:rsidP="0097184D">
      <w:pPr>
        <w:spacing w:after="0" w:line="240" w:lineRule="auto"/>
      </w:pPr>
      <w:r>
        <w:separator/>
      </w:r>
    </w:p>
  </w:endnote>
  <w:endnote w:type="continuationSeparator" w:id="0">
    <w:p w:rsidR="00E616CD" w:rsidRDefault="00E616CD" w:rsidP="00971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6CD" w:rsidRDefault="00E616CD" w:rsidP="0097184D">
      <w:pPr>
        <w:spacing w:after="0" w:line="240" w:lineRule="auto"/>
      </w:pPr>
      <w:r>
        <w:separator/>
      </w:r>
    </w:p>
  </w:footnote>
  <w:footnote w:type="continuationSeparator" w:id="0">
    <w:p w:rsidR="00E616CD" w:rsidRDefault="00E616CD" w:rsidP="0097184D">
      <w:pPr>
        <w:spacing w:after="0" w:line="240" w:lineRule="auto"/>
      </w:pPr>
      <w:r>
        <w:continuationSeparator/>
      </w:r>
    </w:p>
  </w:footnote>
  <w:footnote w:id="1">
    <w:p w:rsidR="00E616CD" w:rsidRDefault="00E616CD" w:rsidP="0097184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55ADD">
        <w:rPr>
          <w:rFonts w:ascii="Times New Roman" w:hAnsi="Times New Roman"/>
        </w:rPr>
        <w:t>Заполняется при наличии документов, подтверждающих стоимость подарка.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184D"/>
    <w:rsid w:val="00184F55"/>
    <w:rsid w:val="002F2DE2"/>
    <w:rsid w:val="0091022D"/>
    <w:rsid w:val="0097184D"/>
    <w:rsid w:val="00A619FC"/>
    <w:rsid w:val="00AD643C"/>
    <w:rsid w:val="00B52923"/>
    <w:rsid w:val="00BB0251"/>
    <w:rsid w:val="00E55ADD"/>
    <w:rsid w:val="00E6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7184D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uiPriority w:val="99"/>
    <w:rsid w:val="0097184D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97184D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97184D"/>
    <w:rPr>
      <w:rFonts w:eastAsia="Times New Roman"/>
      <w:sz w:val="20"/>
    </w:rPr>
  </w:style>
  <w:style w:type="character" w:styleId="FootnoteReference">
    <w:name w:val="footnote reference"/>
    <w:basedOn w:val="DefaultParagraphFont"/>
    <w:uiPriority w:val="99"/>
    <w:semiHidden/>
    <w:rsid w:val="0097184D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</TotalTime>
  <Pages>1</Pages>
  <Words>195</Words>
  <Characters>1112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Ткачева Екатерина Алексеевна</dc:creator>
  <cp:keywords/>
  <dc:description/>
  <cp:lastModifiedBy>Татьяна Пронина</cp:lastModifiedBy>
  <cp:revision>2</cp:revision>
  <dcterms:created xsi:type="dcterms:W3CDTF">2021-03-24T07:54:00Z</dcterms:created>
  <dcterms:modified xsi:type="dcterms:W3CDTF">2021-03-30T17:16:00Z</dcterms:modified>
</cp:coreProperties>
</file>